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C63" w:rsidRDefault="00C33594" w:rsidP="000D2C63">
      <w:pPr>
        <w:jc w:val="both"/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6400" behindDoc="0" locked="0" layoutInCell="1" allowOverlap="1" wp14:anchorId="13D6B3F9" wp14:editId="2EC316FF">
            <wp:simplePos x="0" y="0"/>
            <wp:positionH relativeFrom="margin">
              <wp:align>center</wp:align>
            </wp:positionH>
            <wp:positionV relativeFrom="paragraph">
              <wp:posOffset>-19050</wp:posOffset>
            </wp:positionV>
            <wp:extent cx="949325" cy="1200785"/>
            <wp:effectExtent l="0" t="0" r="3175" b="0"/>
            <wp:wrapTopAndBottom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6" t="5725" r="25316" b="13619"/>
                    <a:stretch/>
                  </pic:blipFill>
                  <pic:spPr bwMode="auto">
                    <a:xfrm>
                      <a:off x="0" y="0"/>
                      <a:ext cx="94932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E1F" w:rsidRPr="005C638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6FD3C24" wp14:editId="5BF8F290">
                <wp:simplePos x="0" y="0"/>
                <wp:positionH relativeFrom="column">
                  <wp:posOffset>1266825</wp:posOffset>
                </wp:positionH>
                <wp:positionV relativeFrom="paragraph">
                  <wp:posOffset>-551815</wp:posOffset>
                </wp:positionV>
                <wp:extent cx="2810510" cy="532130"/>
                <wp:effectExtent l="0" t="0" r="8890" b="1270"/>
                <wp:wrapTopAndBottom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382" w:rsidRPr="005C6382" w:rsidRDefault="005C6382" w:rsidP="005C638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C6382">
                              <w:rPr>
                                <w:b/>
                                <w:sz w:val="36"/>
                                <w:szCs w:val="36"/>
                              </w:rPr>
                              <w:t>LASER SCHOOLWEAR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9.75pt;margin-top:-43.45pt;width:221.3pt;height:41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" stroked="f">
                <v:textbox>
                  <w:txbxContent>
                    <w:p w:rsidR="005C6382" w:rsidRPr="005C6382" w:rsidRDefault="005C6382" w:rsidP="005C638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5C6382">
                        <w:rPr>
                          <w:b/>
                          <w:sz w:val="36"/>
                          <w:szCs w:val="36"/>
                        </w:rPr>
                        <w:t>LASER SCHOOLWEAR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60420">
        <w:rPr>
          <w:noProof/>
          <w:lang w:val="en-GB" w:eastAsia="en-GB"/>
        </w:rPr>
        <w:drawing>
          <wp:anchor distT="0" distB="0" distL="114300" distR="114300" simplePos="0" relativeHeight="251657728" behindDoc="0" locked="0" layoutInCell="1" allowOverlap="1" wp14:anchorId="787E7512" wp14:editId="265E2FEC">
            <wp:simplePos x="0" y="0"/>
            <wp:positionH relativeFrom="column">
              <wp:posOffset>-756920</wp:posOffset>
            </wp:positionH>
            <wp:positionV relativeFrom="paragraph">
              <wp:posOffset>-711200</wp:posOffset>
            </wp:positionV>
            <wp:extent cx="910590" cy="910590"/>
            <wp:effectExtent l="0" t="0" r="3810" b="3810"/>
            <wp:wrapNone/>
            <wp:docPr id="10" name="Picture 10" descr="LIKE FOR 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KE FOR LIK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91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420">
        <w:rPr>
          <w:noProof/>
          <w:lang w:val="en-GB" w:eastAsia="en-GB"/>
        </w:rPr>
        <w:drawing>
          <wp:anchor distT="0" distB="0" distL="114300" distR="114300" simplePos="0" relativeHeight="251658752" behindDoc="0" locked="0" layoutInCell="1" allowOverlap="1" wp14:anchorId="0661384B" wp14:editId="5AB95AA1">
            <wp:simplePos x="0" y="0"/>
            <wp:positionH relativeFrom="column">
              <wp:posOffset>5447665</wp:posOffset>
            </wp:positionH>
            <wp:positionV relativeFrom="paragraph">
              <wp:posOffset>-711200</wp:posOffset>
            </wp:positionV>
            <wp:extent cx="586740" cy="910590"/>
            <wp:effectExtent l="19050" t="19050" r="22860" b="22860"/>
            <wp:wrapNone/>
            <wp:docPr id="11" name="Picture 11" descr="SCHOOLWEAR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OOLWEAR ASSOCI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91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594" w:rsidRDefault="00D37D0B" w:rsidP="00AE7259">
      <w:pPr>
        <w:jc w:val="center"/>
        <w:rPr>
          <w:noProof/>
          <w:lang w:val="en-GB" w:eastAsia="en-GB"/>
        </w:rPr>
      </w:pPr>
      <w:r>
        <w:rPr>
          <w:b/>
          <w:sz w:val="36"/>
          <w:szCs w:val="36"/>
          <w:lang w:val="en-GB"/>
        </w:rPr>
        <w:t>WADE DEACON HIGH SCHOOL</w:t>
      </w:r>
      <w:bookmarkStart w:id="0" w:name="_GoBack"/>
      <w:bookmarkEnd w:id="0"/>
    </w:p>
    <w:p w:rsidR="00C33594" w:rsidRPr="0053492E" w:rsidRDefault="00C33594" w:rsidP="00AE7259">
      <w:pPr>
        <w:jc w:val="center"/>
        <w:rPr>
          <w:noProof/>
          <w:sz w:val="36"/>
          <w:szCs w:val="36"/>
          <w:lang w:val="en-GB" w:eastAsia="en-GB"/>
        </w:rPr>
      </w:pPr>
    </w:p>
    <w:p w:rsidR="007A6A8B" w:rsidRPr="002D2228" w:rsidRDefault="00445B98" w:rsidP="00AE7259">
      <w:pPr>
        <w:jc w:val="center"/>
        <w:rPr>
          <w:b/>
          <w:sz w:val="36"/>
          <w:szCs w:val="36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5376" behindDoc="0" locked="0" layoutInCell="1" allowOverlap="1" wp14:anchorId="67A44F14" wp14:editId="257AAF79">
            <wp:simplePos x="0" y="0"/>
            <wp:positionH relativeFrom="column">
              <wp:posOffset>3248660</wp:posOffset>
            </wp:positionH>
            <wp:positionV relativeFrom="paragraph">
              <wp:posOffset>2429510</wp:posOffset>
            </wp:positionV>
            <wp:extent cx="2781935" cy="2775585"/>
            <wp:effectExtent l="19050" t="19050" r="18415" b="24765"/>
            <wp:wrapTopAndBottom/>
            <wp:docPr id="4" name="Picture 4" descr="C:\Users\Hannah\Pictures\Screenshots\Screensho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nah\Pictures\Screenshots\Screenshot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06" t="28787" r="15357" b="29701"/>
                    <a:stretch/>
                  </pic:blipFill>
                  <pic:spPr bwMode="auto">
                    <a:xfrm>
                      <a:off x="0" y="0"/>
                      <a:ext cx="2781935" cy="27755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8DFF6C2" wp14:editId="530A54A8">
                <wp:simplePos x="0" y="0"/>
                <wp:positionH relativeFrom="column">
                  <wp:posOffset>-272739</wp:posOffset>
                </wp:positionH>
                <wp:positionV relativeFrom="paragraph">
                  <wp:posOffset>4064068</wp:posOffset>
                </wp:positionV>
                <wp:extent cx="2879090" cy="1060314"/>
                <wp:effectExtent l="0" t="0" r="0" b="698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10603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12A" w:rsidRPr="005666AF" w:rsidRDefault="00B376C5" w:rsidP="0079412A">
                            <w:pPr>
                              <w:jc w:val="center"/>
                              <w:rPr>
                                <w:rStyle w:val="BookTitle"/>
                                <w:sz w:val="36"/>
                                <w:szCs w:val="32"/>
                              </w:rPr>
                            </w:pPr>
                            <w:r w:rsidRPr="005666AF">
                              <w:rPr>
                                <w:rStyle w:val="BookTitle"/>
                                <w:sz w:val="36"/>
                                <w:szCs w:val="32"/>
                              </w:rPr>
                              <w:t>56-58 VICTORIA ROAD</w:t>
                            </w:r>
                          </w:p>
                          <w:p w:rsidR="0079412A" w:rsidRPr="005666AF" w:rsidRDefault="00B376C5" w:rsidP="0079412A">
                            <w:pPr>
                              <w:jc w:val="center"/>
                              <w:rPr>
                                <w:rStyle w:val="BookTitle"/>
                                <w:sz w:val="36"/>
                                <w:szCs w:val="32"/>
                              </w:rPr>
                            </w:pPr>
                            <w:r w:rsidRPr="005666AF">
                              <w:rPr>
                                <w:rStyle w:val="BookTitle"/>
                                <w:sz w:val="36"/>
                                <w:szCs w:val="32"/>
                              </w:rPr>
                              <w:t>WIDNES WA8 7RJ</w:t>
                            </w:r>
                          </w:p>
                          <w:p w:rsidR="00730EA9" w:rsidRPr="005666AF" w:rsidRDefault="0079412A" w:rsidP="002267AF">
                            <w:pPr>
                              <w:jc w:val="center"/>
                              <w:rPr>
                                <w:b/>
                                <w:bCs/>
                                <w:smallCaps/>
                                <w:spacing w:val="5"/>
                                <w:sz w:val="28"/>
                              </w:rPr>
                            </w:pPr>
                            <w:r w:rsidRPr="005666AF">
                              <w:rPr>
                                <w:rStyle w:val="BookTitle"/>
                                <w:sz w:val="36"/>
                                <w:szCs w:val="32"/>
                              </w:rPr>
                              <w:t xml:space="preserve">0151 </w:t>
                            </w:r>
                            <w:r w:rsidR="00450B52" w:rsidRPr="005666AF">
                              <w:rPr>
                                <w:rStyle w:val="BookTitle"/>
                                <w:sz w:val="36"/>
                                <w:szCs w:val="32"/>
                              </w:rPr>
                              <w:t xml:space="preserve">345 </w:t>
                            </w:r>
                            <w:r w:rsidR="002267AF" w:rsidRPr="005666AF">
                              <w:rPr>
                                <w:rStyle w:val="BookTitle"/>
                                <w:sz w:val="36"/>
                                <w:szCs w:val="32"/>
                              </w:rPr>
                              <w:t>4867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-21.5pt;margin-top:320pt;width:226.7pt;height:8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" stroked="f">
                <v:textbox>
                  <w:txbxContent>
                    <w:p w:rsidR="0079412A" w:rsidRPr="005666AF" w:rsidRDefault="00B376C5" w:rsidP="0079412A">
                      <w:pPr>
                        <w:jc w:val="center"/>
                        <w:rPr>
                          <w:rStyle w:val="BookTitle"/>
                          <w:sz w:val="36"/>
                          <w:szCs w:val="32"/>
                        </w:rPr>
                      </w:pPr>
                      <w:r w:rsidRPr="005666AF">
                        <w:rPr>
                          <w:rStyle w:val="BookTitle"/>
                          <w:sz w:val="36"/>
                          <w:szCs w:val="32"/>
                        </w:rPr>
                        <w:t>56-58 VICTORIA ROAD</w:t>
                      </w:r>
                    </w:p>
                    <w:p w:rsidR="0079412A" w:rsidRPr="005666AF" w:rsidRDefault="00B376C5" w:rsidP="0079412A">
                      <w:pPr>
                        <w:jc w:val="center"/>
                        <w:rPr>
                          <w:rStyle w:val="BookTitle"/>
                          <w:sz w:val="36"/>
                          <w:szCs w:val="32"/>
                        </w:rPr>
                      </w:pPr>
                      <w:r w:rsidRPr="005666AF">
                        <w:rPr>
                          <w:rStyle w:val="BookTitle"/>
                          <w:sz w:val="36"/>
                          <w:szCs w:val="32"/>
                        </w:rPr>
                        <w:t>WIDNES WA8 7RJ</w:t>
                      </w:r>
                    </w:p>
                    <w:p w:rsidR="00730EA9" w:rsidRPr="005666AF" w:rsidRDefault="0079412A" w:rsidP="002267AF">
                      <w:pPr>
                        <w:jc w:val="center"/>
                        <w:rPr>
                          <w:b/>
                          <w:bCs/>
                          <w:smallCaps/>
                          <w:spacing w:val="5"/>
                          <w:sz w:val="28"/>
                        </w:rPr>
                      </w:pPr>
                      <w:r w:rsidRPr="005666AF">
                        <w:rPr>
                          <w:rStyle w:val="BookTitle"/>
                          <w:sz w:val="36"/>
                          <w:szCs w:val="32"/>
                        </w:rPr>
                        <w:t xml:space="preserve">0151 </w:t>
                      </w:r>
                      <w:r w:rsidR="00450B52" w:rsidRPr="005666AF">
                        <w:rPr>
                          <w:rStyle w:val="BookTitle"/>
                          <w:sz w:val="36"/>
                          <w:szCs w:val="32"/>
                        </w:rPr>
                        <w:t xml:space="preserve">345 </w:t>
                      </w:r>
                      <w:r w:rsidR="002267AF" w:rsidRPr="005666AF">
                        <w:rPr>
                          <w:rStyle w:val="BookTitle"/>
                          <w:sz w:val="36"/>
                          <w:szCs w:val="32"/>
                        </w:rPr>
                        <w:t>4867</w:t>
                      </w:r>
                    </w:p>
                  </w:txbxContent>
                </v:textbox>
              </v:shape>
            </w:pict>
          </mc:Fallback>
        </mc:AlternateContent>
      </w:r>
      <w:r w:rsidRPr="003C33E0">
        <w:rPr>
          <w:b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E5E8540" wp14:editId="1B2AC863">
                <wp:simplePos x="0" y="0"/>
                <wp:positionH relativeFrom="column">
                  <wp:posOffset>-370451</wp:posOffset>
                </wp:positionH>
                <wp:positionV relativeFrom="paragraph">
                  <wp:posOffset>46109</wp:posOffset>
                </wp:positionV>
                <wp:extent cx="1910080" cy="3944203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39442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D0D" w:rsidRPr="00DD03BC" w:rsidRDefault="007A5D0D" w:rsidP="007A5D0D">
                            <w:pP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7A5D0D" w:rsidRPr="00DD03BC" w:rsidRDefault="007A5D0D" w:rsidP="007A5D0D">
                            <w:pPr>
                              <w:rPr>
                                <w:rFonts w:cs="Tahoma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D03BC">
                              <w:rPr>
                                <w:rFonts w:cs="Tahoma"/>
                                <w:b/>
                                <w:sz w:val="28"/>
                                <w:szCs w:val="28"/>
                                <w:lang w:val="en-GB"/>
                              </w:rPr>
                              <w:t>Uniform List</w:t>
                            </w:r>
                          </w:p>
                          <w:p w:rsidR="00D37D0B" w:rsidRDefault="00445B98" w:rsidP="007A5D0D">
                            <w:pP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Blazer (Black/Blue</w:t>
                            </w:r>
                            <w:r w:rsidR="00D37D0B"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)</w:t>
                            </w:r>
                          </w:p>
                          <w:p w:rsidR="00503238" w:rsidRDefault="00503238" w:rsidP="007A5D0D">
                            <w:pP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Pullover (Black)</w:t>
                            </w:r>
                          </w:p>
                          <w:p w:rsidR="00503238" w:rsidRDefault="00503238" w:rsidP="007A5D0D">
                            <w:pP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Shirt/Blouse (White)</w:t>
                            </w:r>
                          </w:p>
                          <w:p w:rsidR="00FB36D3" w:rsidRDefault="00FB36D3" w:rsidP="007A5D0D">
                            <w:pP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Trousers (Black)</w:t>
                            </w:r>
                          </w:p>
                          <w:p w:rsidR="007A5D0D" w:rsidRPr="00DD03BC" w:rsidRDefault="00FB36D3" w:rsidP="007A5D0D">
                            <w:pP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Skirt (Tartan)</w:t>
                            </w:r>
                          </w:p>
                          <w:p w:rsidR="002267AF" w:rsidRDefault="00FB36D3" w:rsidP="007A5D0D">
                            <w:pP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Tie</w:t>
                            </w:r>
                          </w:p>
                          <w:p w:rsidR="00996CAD" w:rsidRDefault="00996CAD" w:rsidP="007A5D0D">
                            <w:pPr>
                              <w:rPr>
                                <w:rFonts w:cs="Tahoma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DD03BC" w:rsidRDefault="00DD03BC" w:rsidP="007A5D0D">
                            <w:pPr>
                              <w:rPr>
                                <w:rFonts w:cs="Tahoma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D03BC">
                              <w:rPr>
                                <w:rFonts w:cs="Tahoma"/>
                                <w:b/>
                                <w:sz w:val="28"/>
                                <w:szCs w:val="28"/>
                                <w:lang w:val="en-GB"/>
                              </w:rPr>
                              <w:t>Sportswear List</w:t>
                            </w:r>
                          </w:p>
                          <w:p w:rsidR="00445B98" w:rsidRDefault="00445B98" w:rsidP="007A5D0D">
                            <w:pP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Boys Polo Top</w:t>
                            </w:r>
                            <w:r w:rsidR="00996CAD"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 xml:space="preserve"> (Black</w:t>
                            </w: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/Red</w:t>
                            </w:r>
                            <w:r w:rsidR="00996CAD"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)</w:t>
                            </w:r>
                          </w:p>
                          <w:p w:rsidR="00445B98" w:rsidRDefault="00445B98" w:rsidP="007A5D0D">
                            <w:pP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Girls P.E Top (Black/Red)</w:t>
                            </w:r>
                          </w:p>
                          <w:p w:rsidR="002235F0" w:rsidRDefault="002235F0" w:rsidP="007A5D0D">
                            <w:pP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Shorts (Black)</w:t>
                            </w:r>
                          </w:p>
                          <w:p w:rsidR="002235F0" w:rsidRPr="00996CAD" w:rsidRDefault="002235F0" w:rsidP="007A5D0D">
                            <w:pP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Socks (Black/Red)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29.15pt;margin-top:3.65pt;width:150.4pt;height:310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" stroked="f">
                <v:textbox>
                  <w:txbxContent>
                    <w:p w:rsidR="007A5D0D" w:rsidRPr="00DD03BC" w:rsidRDefault="007A5D0D" w:rsidP="007A5D0D">
                      <w:pP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</w:p>
                    <w:p w:rsidR="007A5D0D" w:rsidRPr="00DD03BC" w:rsidRDefault="007A5D0D" w:rsidP="007A5D0D">
                      <w:pPr>
                        <w:rPr>
                          <w:rFonts w:cs="Tahoma"/>
                          <w:b/>
                          <w:sz w:val="28"/>
                          <w:szCs w:val="28"/>
                          <w:lang w:val="en-GB"/>
                        </w:rPr>
                      </w:pPr>
                      <w:r w:rsidRPr="00DD03BC">
                        <w:rPr>
                          <w:rFonts w:cs="Tahoma"/>
                          <w:b/>
                          <w:sz w:val="28"/>
                          <w:szCs w:val="28"/>
                          <w:lang w:val="en-GB"/>
                        </w:rPr>
                        <w:t>Uniform List</w:t>
                      </w:r>
                    </w:p>
                    <w:p w:rsidR="00D37D0B" w:rsidRDefault="00445B98" w:rsidP="007A5D0D">
                      <w:pP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Blazer (Black/Blue</w:t>
                      </w:r>
                      <w:r w:rsidR="00D37D0B"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)</w:t>
                      </w:r>
                    </w:p>
                    <w:p w:rsidR="00503238" w:rsidRDefault="00503238" w:rsidP="007A5D0D">
                      <w:pP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Pullover (Black)</w:t>
                      </w:r>
                    </w:p>
                    <w:p w:rsidR="00503238" w:rsidRDefault="00503238" w:rsidP="007A5D0D">
                      <w:pP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Shirt/Blouse (White)</w:t>
                      </w:r>
                    </w:p>
                    <w:p w:rsidR="00FB36D3" w:rsidRDefault="00FB36D3" w:rsidP="007A5D0D">
                      <w:pP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Trousers (Black)</w:t>
                      </w:r>
                    </w:p>
                    <w:p w:rsidR="007A5D0D" w:rsidRPr="00DD03BC" w:rsidRDefault="00FB36D3" w:rsidP="007A5D0D">
                      <w:pP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Skirt (Tartan)</w:t>
                      </w:r>
                    </w:p>
                    <w:p w:rsidR="002267AF" w:rsidRDefault="00FB36D3" w:rsidP="007A5D0D">
                      <w:pP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Tie</w:t>
                      </w:r>
                    </w:p>
                    <w:p w:rsidR="00996CAD" w:rsidRDefault="00996CAD" w:rsidP="007A5D0D">
                      <w:pPr>
                        <w:rPr>
                          <w:rFonts w:cs="Tahoma"/>
                          <w:b/>
                          <w:sz w:val="28"/>
                          <w:szCs w:val="28"/>
                          <w:lang w:val="en-GB"/>
                        </w:rPr>
                      </w:pPr>
                    </w:p>
                    <w:p w:rsidR="00DD03BC" w:rsidRDefault="00DD03BC" w:rsidP="007A5D0D">
                      <w:pPr>
                        <w:rPr>
                          <w:rFonts w:cs="Tahoma"/>
                          <w:b/>
                          <w:sz w:val="28"/>
                          <w:szCs w:val="28"/>
                          <w:lang w:val="en-GB"/>
                        </w:rPr>
                      </w:pPr>
                      <w:r w:rsidRPr="00DD03BC">
                        <w:rPr>
                          <w:rFonts w:cs="Tahoma"/>
                          <w:b/>
                          <w:sz w:val="28"/>
                          <w:szCs w:val="28"/>
                          <w:lang w:val="en-GB"/>
                        </w:rPr>
                        <w:t>Sportswear List</w:t>
                      </w:r>
                    </w:p>
                    <w:p w:rsidR="00445B98" w:rsidRDefault="00445B98" w:rsidP="007A5D0D">
                      <w:pP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Boys Polo Top</w:t>
                      </w:r>
                      <w:r w:rsidR="00996CAD"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 xml:space="preserve"> (Black</w:t>
                      </w: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/Red</w:t>
                      </w:r>
                      <w:r w:rsidR="00996CAD"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)</w:t>
                      </w:r>
                    </w:p>
                    <w:p w:rsidR="00445B98" w:rsidRDefault="00445B98" w:rsidP="007A5D0D">
                      <w:pP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Girls P.E Top (Black/Red)</w:t>
                      </w:r>
                    </w:p>
                    <w:p w:rsidR="002235F0" w:rsidRDefault="002235F0" w:rsidP="007A5D0D">
                      <w:pP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Shorts (Black)</w:t>
                      </w:r>
                    </w:p>
                    <w:p w:rsidR="002235F0" w:rsidRPr="00996CAD" w:rsidRDefault="002235F0" w:rsidP="007A5D0D">
                      <w:pP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Socks (Black/Red)</w:t>
                      </w:r>
                    </w:p>
                  </w:txbxContent>
                </v:textbox>
              </v:shape>
            </w:pict>
          </mc:Fallback>
        </mc:AlternateContent>
      </w:r>
      <w:r w:rsidRPr="003C33E0">
        <w:rPr>
          <w:b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356332A" wp14:editId="2CF5AAC0">
                <wp:simplePos x="0" y="0"/>
                <wp:positionH relativeFrom="column">
                  <wp:posOffset>953135</wp:posOffset>
                </wp:positionH>
                <wp:positionV relativeFrom="paragraph">
                  <wp:posOffset>45720</wp:posOffset>
                </wp:positionV>
                <wp:extent cx="1783715" cy="3916680"/>
                <wp:effectExtent l="0" t="0" r="6985" b="762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391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3E0" w:rsidRPr="00DD03BC" w:rsidRDefault="003C33E0" w:rsidP="003C33E0">
                            <w:pPr>
                              <w:jc w:val="right"/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3C33E0" w:rsidRPr="00DD03BC" w:rsidRDefault="00A73265" w:rsidP="003C33E0">
                            <w:pPr>
                              <w:jc w:val="right"/>
                              <w:rPr>
                                <w:rFonts w:cs="Tahoma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sz w:val="28"/>
                                <w:szCs w:val="28"/>
                                <w:lang w:val="en-GB"/>
                              </w:rPr>
                              <w:t>Price</w:t>
                            </w:r>
                          </w:p>
                          <w:p w:rsidR="003C33E0" w:rsidRPr="00DD03BC" w:rsidRDefault="00A73265" w:rsidP="003C33E0">
                            <w:pPr>
                              <w:jc w:val="right"/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 xml:space="preserve">From </w:t>
                            </w:r>
                            <w:r w:rsidR="005666AF"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£3</w:t>
                            </w:r>
                            <w:r w:rsidR="00503238"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3</w:t>
                            </w:r>
                            <w:r w:rsidR="00D37D0B"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.00</w:t>
                            </w:r>
                          </w:p>
                          <w:p w:rsidR="00503238" w:rsidRDefault="00503238" w:rsidP="003C33E0">
                            <w:pPr>
                              <w:jc w:val="right"/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From £15.00</w:t>
                            </w:r>
                          </w:p>
                          <w:p w:rsidR="00503238" w:rsidRDefault="00503238" w:rsidP="003C33E0">
                            <w:pPr>
                              <w:jc w:val="right"/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 xml:space="preserve">From </w:t>
                            </w:r>
                            <w:r w:rsidRPr="00DD03BC"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£</w:t>
                            </w: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.00</w:t>
                            </w:r>
                          </w:p>
                          <w:p w:rsidR="003C33E0" w:rsidRDefault="00A73265" w:rsidP="003C33E0">
                            <w:pPr>
                              <w:jc w:val="right"/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 xml:space="preserve">From </w:t>
                            </w:r>
                            <w:r w:rsidR="00066AC6"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£</w:t>
                            </w:r>
                            <w:r w:rsidR="00FB36D3"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1</w:t>
                            </w:r>
                            <w:r w:rsidR="00503238"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2</w:t>
                            </w:r>
                            <w:r w:rsidR="00FB36D3"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.00</w:t>
                            </w:r>
                          </w:p>
                          <w:p w:rsidR="00C832F4" w:rsidRDefault="00C832F4" w:rsidP="003C33E0">
                            <w:pPr>
                              <w:jc w:val="right"/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From £</w:t>
                            </w:r>
                            <w:r w:rsidR="00503238"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20</w:t>
                            </w:r>
                            <w:r w:rsidR="00FB36D3"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.00</w:t>
                            </w:r>
                          </w:p>
                          <w:p w:rsidR="00E14895" w:rsidRDefault="005666AF" w:rsidP="003C33E0">
                            <w:pPr>
                              <w:jc w:val="right"/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£</w:t>
                            </w:r>
                            <w:r w:rsidR="00503238"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6</w:t>
                            </w:r>
                            <w:r w:rsidR="00FB36D3"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.00</w:t>
                            </w:r>
                          </w:p>
                          <w:p w:rsidR="002235F0" w:rsidRDefault="002235F0" w:rsidP="003C33E0">
                            <w:pPr>
                              <w:jc w:val="right"/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2235F0" w:rsidRDefault="002235F0" w:rsidP="003C33E0">
                            <w:pPr>
                              <w:jc w:val="right"/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2235F0" w:rsidRDefault="002235F0" w:rsidP="003C33E0">
                            <w:pPr>
                              <w:jc w:val="right"/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 xml:space="preserve">From </w:t>
                            </w:r>
                            <w:r w:rsidR="005666AF"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£16</w:t>
                            </w:r>
                            <w:r>
                              <w:rPr>
                                <w:rFonts w:cs="Tahoma"/>
                                <w:sz w:val="28"/>
                                <w:szCs w:val="28"/>
                                <w:lang w:val="en-GB"/>
                              </w:rPr>
                              <w:t>.00</w:t>
                            </w:r>
                          </w:p>
                          <w:p w:rsidR="00445B98" w:rsidRDefault="00445B98" w:rsidP="003C33E0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45B98" w:rsidRDefault="00445B98" w:rsidP="003C33E0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From £14.00</w:t>
                            </w:r>
                          </w:p>
                          <w:p w:rsidR="00445B98" w:rsidRDefault="00445B98" w:rsidP="003C33E0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35F0" w:rsidRDefault="00503238" w:rsidP="003C33E0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From </w:t>
                            </w:r>
                            <w:r w:rsidR="002235F0">
                              <w:rPr>
                                <w:sz w:val="28"/>
                                <w:szCs w:val="28"/>
                              </w:rPr>
                              <w:t>£12.00</w:t>
                            </w:r>
                          </w:p>
                          <w:p w:rsidR="002235F0" w:rsidRPr="00DD03BC" w:rsidRDefault="002235F0" w:rsidP="003C33E0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£</w:t>
                            </w:r>
                            <w:r w:rsidR="00503238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75.05pt;margin-top:3.6pt;width:140.45pt;height:30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" stroked="f">
                <v:textbox>
                  <w:txbxContent>
                    <w:p w:rsidR="003C33E0" w:rsidRPr="00DD03BC" w:rsidRDefault="003C33E0" w:rsidP="003C33E0">
                      <w:pPr>
                        <w:jc w:val="right"/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</w:p>
                    <w:p w:rsidR="003C33E0" w:rsidRPr="00DD03BC" w:rsidRDefault="00A73265" w:rsidP="003C33E0">
                      <w:pPr>
                        <w:jc w:val="right"/>
                        <w:rPr>
                          <w:rFonts w:cs="Tahoma"/>
                          <w:b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Tahoma"/>
                          <w:b/>
                          <w:sz w:val="28"/>
                          <w:szCs w:val="28"/>
                          <w:lang w:val="en-GB"/>
                        </w:rPr>
                        <w:t>Price</w:t>
                      </w:r>
                    </w:p>
                    <w:p w:rsidR="003C33E0" w:rsidRPr="00DD03BC" w:rsidRDefault="00A73265" w:rsidP="003C33E0">
                      <w:pPr>
                        <w:jc w:val="right"/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 xml:space="preserve">From </w:t>
                      </w:r>
                      <w:r w:rsidR="005666AF"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£3</w:t>
                      </w:r>
                      <w:r w:rsidR="00503238"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3</w:t>
                      </w:r>
                      <w:r w:rsidR="00D37D0B"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.00</w:t>
                      </w:r>
                    </w:p>
                    <w:p w:rsidR="00503238" w:rsidRDefault="00503238" w:rsidP="003C33E0">
                      <w:pPr>
                        <w:jc w:val="right"/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From £15.00</w:t>
                      </w:r>
                    </w:p>
                    <w:p w:rsidR="00503238" w:rsidRDefault="00503238" w:rsidP="003C33E0">
                      <w:pPr>
                        <w:jc w:val="right"/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 xml:space="preserve">From </w:t>
                      </w:r>
                      <w:r w:rsidRPr="00DD03BC"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£</w:t>
                      </w: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1</w:t>
                      </w: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2</w:t>
                      </w: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.00</w:t>
                      </w:r>
                    </w:p>
                    <w:p w:rsidR="003C33E0" w:rsidRDefault="00A73265" w:rsidP="003C33E0">
                      <w:pPr>
                        <w:jc w:val="right"/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 xml:space="preserve">From </w:t>
                      </w:r>
                      <w:r w:rsidR="00066AC6"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£</w:t>
                      </w:r>
                      <w:r w:rsidR="00FB36D3"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1</w:t>
                      </w:r>
                      <w:r w:rsidR="00503238"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2</w:t>
                      </w:r>
                      <w:r w:rsidR="00FB36D3"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.00</w:t>
                      </w:r>
                    </w:p>
                    <w:p w:rsidR="00C832F4" w:rsidRDefault="00C832F4" w:rsidP="003C33E0">
                      <w:pPr>
                        <w:jc w:val="right"/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From £</w:t>
                      </w:r>
                      <w:r w:rsidR="00503238"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20</w:t>
                      </w:r>
                      <w:r w:rsidR="00FB36D3"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.00</w:t>
                      </w:r>
                    </w:p>
                    <w:p w:rsidR="00E14895" w:rsidRDefault="005666AF" w:rsidP="003C33E0">
                      <w:pPr>
                        <w:jc w:val="right"/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£</w:t>
                      </w:r>
                      <w:r w:rsidR="00503238"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6</w:t>
                      </w:r>
                      <w:r w:rsidR="00FB36D3"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.00</w:t>
                      </w:r>
                    </w:p>
                    <w:p w:rsidR="002235F0" w:rsidRDefault="002235F0" w:rsidP="003C33E0">
                      <w:pPr>
                        <w:jc w:val="right"/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</w:p>
                    <w:p w:rsidR="002235F0" w:rsidRDefault="002235F0" w:rsidP="003C33E0">
                      <w:pPr>
                        <w:jc w:val="right"/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</w:p>
                    <w:p w:rsidR="002235F0" w:rsidRDefault="002235F0" w:rsidP="003C33E0">
                      <w:pPr>
                        <w:jc w:val="right"/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 xml:space="preserve">From </w:t>
                      </w:r>
                      <w:r w:rsidR="005666AF"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£16</w:t>
                      </w:r>
                      <w:r>
                        <w:rPr>
                          <w:rFonts w:cs="Tahoma"/>
                          <w:sz w:val="28"/>
                          <w:szCs w:val="28"/>
                          <w:lang w:val="en-GB"/>
                        </w:rPr>
                        <w:t>.00</w:t>
                      </w:r>
                    </w:p>
                    <w:p w:rsidR="00445B98" w:rsidRDefault="00445B98" w:rsidP="003C33E0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445B98" w:rsidRDefault="00445B98" w:rsidP="003C33E0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From £14.00</w:t>
                      </w:r>
                    </w:p>
                    <w:p w:rsidR="00445B98" w:rsidRDefault="00445B98" w:rsidP="003C33E0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2235F0" w:rsidRDefault="00503238" w:rsidP="003C33E0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From </w:t>
                      </w:r>
                      <w:r w:rsidR="002235F0">
                        <w:rPr>
                          <w:sz w:val="28"/>
                          <w:szCs w:val="28"/>
                        </w:rPr>
                        <w:t>£12.00</w:t>
                      </w:r>
                    </w:p>
                    <w:p w:rsidR="002235F0" w:rsidRPr="00DD03BC" w:rsidRDefault="002235F0" w:rsidP="003C33E0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£</w:t>
                      </w:r>
                      <w:r w:rsidR="00503238">
                        <w:rPr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82296">
        <w:rPr>
          <w:b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09CBD21" wp14:editId="38106671">
                <wp:simplePos x="0" y="0"/>
                <wp:positionH relativeFrom="column">
                  <wp:posOffset>-756607</wp:posOffset>
                </wp:positionH>
                <wp:positionV relativeFrom="paragraph">
                  <wp:posOffset>12700</wp:posOffset>
                </wp:positionV>
                <wp:extent cx="3832225" cy="5188585"/>
                <wp:effectExtent l="0" t="0" r="15875" b="120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225" cy="518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DB5" w:rsidRDefault="00A20DB5" w:rsidP="006476E6">
                            <w:pPr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6476E6" w:rsidRPr="006476E6" w:rsidRDefault="006476E6" w:rsidP="006476E6">
                            <w:pPr>
                              <w:jc w:val="center"/>
                              <w:rPr>
                                <w:rFonts w:cs="Tahoma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476E6">
                              <w:rPr>
                                <w:rFonts w:cs="Tahoma"/>
                                <w:b/>
                                <w:sz w:val="24"/>
                                <w:szCs w:val="24"/>
                                <w:lang w:val="en-GB"/>
                              </w:rPr>
                              <w:t>Uniform List</w:t>
                            </w:r>
                          </w:p>
                          <w:p w:rsidR="006476E6" w:rsidRDefault="006476E6" w:rsidP="006476E6">
                            <w:pPr>
                              <w:jc w:val="center"/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>Sweatshirt – From £10</w:t>
                            </w:r>
                          </w:p>
                          <w:p w:rsidR="006476E6" w:rsidRDefault="006476E6" w:rsidP="006476E6">
                            <w:pPr>
                              <w:jc w:val="center"/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>Sweatcardigan – From £12</w:t>
                            </w:r>
                          </w:p>
                          <w:p w:rsidR="006476E6" w:rsidRDefault="006476E6" w:rsidP="006476E6">
                            <w:pPr>
                              <w:jc w:val="center"/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>Polo – From £7</w:t>
                            </w:r>
                          </w:p>
                          <w:p w:rsidR="006476E6" w:rsidRDefault="006476E6" w:rsidP="006476E6">
                            <w:pPr>
                              <w:jc w:val="center"/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>Satchel – From £7</w:t>
                            </w:r>
                          </w:p>
                          <w:p w:rsidR="006476E6" w:rsidRDefault="006476E6" w:rsidP="006476E6">
                            <w:pPr>
                              <w:jc w:val="center"/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>Book Bag – From £5</w:t>
                            </w:r>
                          </w:p>
                          <w:p w:rsidR="006476E6" w:rsidRPr="006476E6" w:rsidRDefault="006476E6" w:rsidP="006476E6">
                            <w:pPr>
                              <w:jc w:val="center"/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>Hat – From £5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9.6pt;margin-top:1pt;width:301.75pt;height:408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">
                <v:textbox>
                  <w:txbxContent>
                    <w:p w:rsidR="00A20DB5" w:rsidRDefault="00A20DB5" w:rsidP="006476E6">
                      <w:pPr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</w:pPr>
                    </w:p>
                    <w:p w:rsidR="006476E6" w:rsidRPr="006476E6" w:rsidRDefault="006476E6" w:rsidP="006476E6">
                      <w:pPr>
                        <w:jc w:val="center"/>
                        <w:rPr>
                          <w:rFonts w:cs="Tahoma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6476E6">
                        <w:rPr>
                          <w:rFonts w:cs="Tahoma"/>
                          <w:b/>
                          <w:sz w:val="24"/>
                          <w:szCs w:val="24"/>
                          <w:lang w:val="en-GB"/>
                        </w:rPr>
                        <w:t>Uniform List</w:t>
                      </w:r>
                    </w:p>
                    <w:p w:rsidR="006476E6" w:rsidRDefault="006476E6" w:rsidP="006476E6">
                      <w:pPr>
                        <w:jc w:val="center"/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>Sweatshirt – From £10</w:t>
                      </w:r>
                    </w:p>
                    <w:p w:rsidR="006476E6" w:rsidRDefault="006476E6" w:rsidP="006476E6">
                      <w:pPr>
                        <w:jc w:val="center"/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>Sweatcardigan – From £12</w:t>
                      </w:r>
                    </w:p>
                    <w:p w:rsidR="006476E6" w:rsidRDefault="006476E6" w:rsidP="006476E6">
                      <w:pPr>
                        <w:jc w:val="center"/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>Polo – From £7</w:t>
                      </w:r>
                    </w:p>
                    <w:p w:rsidR="006476E6" w:rsidRDefault="006476E6" w:rsidP="006476E6">
                      <w:pPr>
                        <w:jc w:val="center"/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>Satchel – From £7</w:t>
                      </w:r>
                    </w:p>
                    <w:p w:rsidR="006476E6" w:rsidRDefault="006476E6" w:rsidP="006476E6">
                      <w:pPr>
                        <w:jc w:val="center"/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>Book Bag – From £5</w:t>
                      </w:r>
                    </w:p>
                    <w:p w:rsidR="006476E6" w:rsidRPr="006476E6" w:rsidRDefault="006476E6" w:rsidP="006476E6">
                      <w:pPr>
                        <w:jc w:val="center"/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>Hat – From £5</w:t>
                      </w:r>
                    </w:p>
                  </w:txbxContent>
                </v:textbox>
              </v:shape>
            </w:pict>
          </mc:Fallback>
        </mc:AlternateContent>
      </w:r>
      <w:r w:rsidR="007636D9">
        <w:rPr>
          <w:b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BADA3B" wp14:editId="0B52E78C">
                <wp:simplePos x="0" y="0"/>
                <wp:positionH relativeFrom="column">
                  <wp:posOffset>3228340</wp:posOffset>
                </wp:positionH>
                <wp:positionV relativeFrom="paragraph">
                  <wp:posOffset>12700</wp:posOffset>
                </wp:positionV>
                <wp:extent cx="2800350" cy="2296160"/>
                <wp:effectExtent l="0" t="0" r="19050" b="279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29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EC4" w:rsidRPr="000E737A" w:rsidRDefault="00941EC4" w:rsidP="00FE012F">
                            <w:pPr>
                              <w:jc w:val="center"/>
                              <w:rPr>
                                <w:rFonts w:ascii="Times New Roman" w:hAnsi="Times New Roman"/>
                                <w:smallCaps/>
                                <w:lang w:val="en-GB"/>
                              </w:rPr>
                            </w:pPr>
                          </w:p>
                          <w:p w:rsidR="00E9791D" w:rsidRPr="000E737A" w:rsidRDefault="000D4D38" w:rsidP="000E737A">
                            <w:pPr>
                              <w:jc w:val="center"/>
                              <w:rPr>
                                <w:rStyle w:val="Emphasis"/>
                                <w:b/>
                                <w:i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Emphasis"/>
                                <w:b/>
                                <w:i w:val="0"/>
                                <w:sz w:val="24"/>
                                <w:szCs w:val="24"/>
                              </w:rPr>
                              <w:t>OPENING HOURS</w:t>
                            </w:r>
                          </w:p>
                          <w:p w:rsidR="00E9791D" w:rsidRPr="00D5060D" w:rsidRDefault="00E9791D" w:rsidP="00E9791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E9791D" w:rsidRPr="000E737A" w:rsidRDefault="00E9791D" w:rsidP="00E9791D">
                            <w:pPr>
                              <w:jc w:val="center"/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E737A">
                              <w:rPr>
                                <w:rFonts w:cs="Tahoma"/>
                                <w:b/>
                                <w:sz w:val="24"/>
                                <w:szCs w:val="24"/>
                                <w:lang w:val="en-GB"/>
                              </w:rPr>
                              <w:t>Monday</w:t>
                            </w:r>
                            <w:r w:rsidR="00F8681E"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 xml:space="preserve"> – 9:3</w:t>
                            </w:r>
                            <w:r w:rsidR="00472F59" w:rsidRPr="000E737A"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>0 am to 5:00</w:t>
                            </w:r>
                            <w:r w:rsidRPr="000E737A"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 xml:space="preserve"> pm</w:t>
                            </w:r>
                          </w:p>
                          <w:p w:rsidR="00E9791D" w:rsidRPr="000E737A" w:rsidRDefault="00E9791D" w:rsidP="00E9791D">
                            <w:pPr>
                              <w:jc w:val="center"/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E737A">
                              <w:rPr>
                                <w:rFonts w:cs="Tahoma"/>
                                <w:b/>
                                <w:sz w:val="24"/>
                                <w:szCs w:val="24"/>
                                <w:lang w:val="en-GB"/>
                              </w:rPr>
                              <w:t>Tuesday</w:t>
                            </w:r>
                            <w:r w:rsidRPr="000E737A"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 xml:space="preserve"> – </w:t>
                            </w:r>
                            <w:r w:rsidR="00F8681E"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>9:3</w:t>
                            </w:r>
                            <w:r w:rsidR="00472F59" w:rsidRPr="000E737A"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>0 am to 5:00 pm</w:t>
                            </w:r>
                          </w:p>
                          <w:p w:rsidR="00E9791D" w:rsidRPr="000E737A" w:rsidRDefault="00E9791D" w:rsidP="00E9791D">
                            <w:pPr>
                              <w:jc w:val="center"/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E737A">
                              <w:rPr>
                                <w:rFonts w:cs="Tahoma"/>
                                <w:b/>
                                <w:sz w:val="24"/>
                                <w:szCs w:val="24"/>
                                <w:lang w:val="en-GB"/>
                              </w:rPr>
                              <w:t>Wednesday</w:t>
                            </w:r>
                            <w:r w:rsidRPr="000E737A"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 xml:space="preserve"> – </w:t>
                            </w:r>
                            <w:r w:rsidR="00F8681E"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>9:3</w:t>
                            </w:r>
                            <w:r w:rsidR="00472F59" w:rsidRPr="000E737A"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>0 am to 5:00 pm</w:t>
                            </w:r>
                          </w:p>
                          <w:p w:rsidR="00E9791D" w:rsidRPr="000E737A" w:rsidRDefault="00E9791D" w:rsidP="00E9791D">
                            <w:pPr>
                              <w:jc w:val="center"/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E737A">
                              <w:rPr>
                                <w:rFonts w:cs="Tahoma"/>
                                <w:b/>
                                <w:sz w:val="24"/>
                                <w:szCs w:val="24"/>
                                <w:lang w:val="en-GB"/>
                              </w:rPr>
                              <w:t>Thursday</w:t>
                            </w:r>
                            <w:r w:rsidRPr="000E737A"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 xml:space="preserve"> – </w:t>
                            </w:r>
                            <w:r w:rsidR="00F8681E"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>9:3</w:t>
                            </w:r>
                            <w:r w:rsidR="00472F59" w:rsidRPr="000E737A"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>0 am to 5:00 pm</w:t>
                            </w:r>
                          </w:p>
                          <w:p w:rsidR="00E9791D" w:rsidRPr="000E737A" w:rsidRDefault="00A50AC6" w:rsidP="00E9791D">
                            <w:pPr>
                              <w:jc w:val="center"/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E737A">
                              <w:rPr>
                                <w:rFonts w:cs="Tahoma"/>
                                <w:b/>
                                <w:sz w:val="24"/>
                                <w:szCs w:val="24"/>
                                <w:lang w:val="en-GB"/>
                              </w:rPr>
                              <w:t>Friday</w:t>
                            </w:r>
                            <w:r w:rsidRPr="000E737A"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 xml:space="preserve"> – </w:t>
                            </w:r>
                            <w:r w:rsidR="00F8681E"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>9:3</w:t>
                            </w:r>
                            <w:r w:rsidR="00472F59" w:rsidRPr="000E737A"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>0 am to 5:00 pm</w:t>
                            </w:r>
                          </w:p>
                          <w:p w:rsidR="00A50AC6" w:rsidRPr="000E737A" w:rsidRDefault="00A50AC6" w:rsidP="00E9791D">
                            <w:pPr>
                              <w:jc w:val="center"/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E737A">
                              <w:rPr>
                                <w:rFonts w:cs="Tahoma"/>
                                <w:b/>
                                <w:sz w:val="24"/>
                                <w:szCs w:val="24"/>
                                <w:lang w:val="en-GB"/>
                              </w:rPr>
                              <w:t>Saturday</w:t>
                            </w:r>
                            <w:r w:rsidRPr="000E737A"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 xml:space="preserve"> – </w:t>
                            </w:r>
                            <w:r w:rsidR="00F8681E"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>9:3</w:t>
                            </w:r>
                            <w:r w:rsidR="00472F59" w:rsidRPr="000E737A">
                              <w:rPr>
                                <w:rFonts w:cs="Tahoma"/>
                                <w:sz w:val="24"/>
                                <w:szCs w:val="24"/>
                                <w:lang w:val="en-GB"/>
                              </w:rPr>
                              <w:t>0 am to 5:00 pm</w:t>
                            </w:r>
                          </w:p>
                          <w:p w:rsidR="00533400" w:rsidRPr="000E737A" w:rsidRDefault="00533400" w:rsidP="000E737A">
                            <w:pPr>
                              <w:jc w:val="center"/>
                              <w:rPr>
                                <w:rStyle w:val="BookTitle"/>
                                <w:sz w:val="24"/>
                                <w:szCs w:val="24"/>
                              </w:rPr>
                            </w:pPr>
                          </w:p>
                          <w:p w:rsidR="00533400" w:rsidRPr="000E737A" w:rsidRDefault="00533400" w:rsidP="000E737A">
                            <w:pPr>
                              <w:jc w:val="center"/>
                              <w:rPr>
                                <w:rStyle w:val="BookTitle"/>
                                <w:sz w:val="24"/>
                                <w:szCs w:val="24"/>
                              </w:rPr>
                            </w:pPr>
                            <w:r w:rsidRPr="000E737A">
                              <w:rPr>
                                <w:rStyle w:val="BookTitle"/>
                                <w:sz w:val="24"/>
                                <w:szCs w:val="24"/>
                              </w:rPr>
                              <w:t>OPEN ON SUNDAYS THROUGHOUT AUGUST</w:t>
                            </w:r>
                          </w:p>
                          <w:p w:rsidR="00A50AC6" w:rsidRPr="007A26D4" w:rsidRDefault="00A50AC6" w:rsidP="00E9791D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254.2pt;margin-top:1pt;width:220.5pt;height:180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G6LgIAAFgEAAAOAAAAZHJzL2Uyb0RvYy54bWysVNtu2zAMfR+wfxD0vthxk6wx4hRdugwD&#10;ugvQ7gNkWY6FSaImKbGzrx8lp2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">
                <v:textbox>
                  <w:txbxContent>
                    <w:p w:rsidR="00941EC4" w:rsidRPr="000E737A" w:rsidRDefault="00941EC4" w:rsidP="00FE012F">
                      <w:pPr>
                        <w:jc w:val="center"/>
                        <w:rPr>
                          <w:rFonts w:ascii="Times New Roman" w:hAnsi="Times New Roman"/>
                          <w:smallCaps/>
                          <w:lang w:val="en-GB"/>
                        </w:rPr>
                      </w:pPr>
                    </w:p>
                    <w:p w:rsidR="00E9791D" w:rsidRPr="000E737A" w:rsidRDefault="000D4D38" w:rsidP="000E737A">
                      <w:pPr>
                        <w:jc w:val="center"/>
                        <w:rPr>
                          <w:rStyle w:val="Emphasis"/>
                          <w:b/>
                          <w:i w:val="0"/>
                          <w:sz w:val="24"/>
                          <w:szCs w:val="24"/>
                        </w:rPr>
                      </w:pPr>
                      <w:r>
                        <w:rPr>
                          <w:rStyle w:val="Emphasis"/>
                          <w:b/>
                          <w:i w:val="0"/>
                          <w:sz w:val="24"/>
                          <w:szCs w:val="24"/>
                        </w:rPr>
                        <w:t>OPENING HOURS</w:t>
                      </w:r>
                    </w:p>
                    <w:p w:rsidR="00E9791D" w:rsidRPr="00D5060D" w:rsidRDefault="00E9791D" w:rsidP="00E9791D">
                      <w:pPr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GB"/>
                        </w:rPr>
                      </w:pPr>
                    </w:p>
                    <w:p w:rsidR="00E9791D" w:rsidRPr="000E737A" w:rsidRDefault="00E9791D" w:rsidP="00E9791D">
                      <w:pPr>
                        <w:jc w:val="center"/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</w:pPr>
                      <w:r w:rsidRPr="000E737A">
                        <w:rPr>
                          <w:rFonts w:cs="Tahoma"/>
                          <w:b/>
                          <w:sz w:val="24"/>
                          <w:szCs w:val="24"/>
                          <w:lang w:val="en-GB"/>
                        </w:rPr>
                        <w:t>Monday</w:t>
                      </w:r>
                      <w:r w:rsidR="00F8681E"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 xml:space="preserve"> – 9:3</w:t>
                      </w:r>
                      <w:r w:rsidR="00472F59" w:rsidRPr="000E737A"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>0 am to 5:00</w:t>
                      </w:r>
                      <w:r w:rsidRPr="000E737A"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 xml:space="preserve"> pm</w:t>
                      </w:r>
                    </w:p>
                    <w:p w:rsidR="00E9791D" w:rsidRPr="000E737A" w:rsidRDefault="00E9791D" w:rsidP="00E9791D">
                      <w:pPr>
                        <w:jc w:val="center"/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</w:pPr>
                      <w:r w:rsidRPr="000E737A">
                        <w:rPr>
                          <w:rFonts w:cs="Tahoma"/>
                          <w:b/>
                          <w:sz w:val="24"/>
                          <w:szCs w:val="24"/>
                          <w:lang w:val="en-GB"/>
                        </w:rPr>
                        <w:t>Tuesday</w:t>
                      </w:r>
                      <w:r w:rsidRPr="000E737A"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 xml:space="preserve"> – </w:t>
                      </w:r>
                      <w:r w:rsidR="00F8681E"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>9:3</w:t>
                      </w:r>
                      <w:r w:rsidR="00472F59" w:rsidRPr="000E737A"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>0 am to 5:00 pm</w:t>
                      </w:r>
                    </w:p>
                    <w:p w:rsidR="00E9791D" w:rsidRPr="000E737A" w:rsidRDefault="00E9791D" w:rsidP="00E9791D">
                      <w:pPr>
                        <w:jc w:val="center"/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</w:pPr>
                      <w:r w:rsidRPr="000E737A">
                        <w:rPr>
                          <w:rFonts w:cs="Tahoma"/>
                          <w:b/>
                          <w:sz w:val="24"/>
                          <w:szCs w:val="24"/>
                          <w:lang w:val="en-GB"/>
                        </w:rPr>
                        <w:t>Wednesday</w:t>
                      </w:r>
                      <w:r w:rsidRPr="000E737A"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 xml:space="preserve"> – </w:t>
                      </w:r>
                      <w:r w:rsidR="00F8681E"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>9:3</w:t>
                      </w:r>
                      <w:r w:rsidR="00472F59" w:rsidRPr="000E737A"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>0 am to 5:00 pm</w:t>
                      </w:r>
                    </w:p>
                    <w:p w:rsidR="00E9791D" w:rsidRPr="000E737A" w:rsidRDefault="00E9791D" w:rsidP="00E9791D">
                      <w:pPr>
                        <w:jc w:val="center"/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</w:pPr>
                      <w:r w:rsidRPr="000E737A">
                        <w:rPr>
                          <w:rFonts w:cs="Tahoma"/>
                          <w:b/>
                          <w:sz w:val="24"/>
                          <w:szCs w:val="24"/>
                          <w:lang w:val="en-GB"/>
                        </w:rPr>
                        <w:t>Thursday</w:t>
                      </w:r>
                      <w:r w:rsidRPr="000E737A"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 xml:space="preserve"> – </w:t>
                      </w:r>
                      <w:r w:rsidR="00F8681E"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>9:3</w:t>
                      </w:r>
                      <w:r w:rsidR="00472F59" w:rsidRPr="000E737A"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>0 am to 5:00 pm</w:t>
                      </w:r>
                    </w:p>
                    <w:p w:rsidR="00E9791D" w:rsidRPr="000E737A" w:rsidRDefault="00A50AC6" w:rsidP="00E9791D">
                      <w:pPr>
                        <w:jc w:val="center"/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</w:pPr>
                      <w:r w:rsidRPr="000E737A">
                        <w:rPr>
                          <w:rFonts w:cs="Tahoma"/>
                          <w:b/>
                          <w:sz w:val="24"/>
                          <w:szCs w:val="24"/>
                          <w:lang w:val="en-GB"/>
                        </w:rPr>
                        <w:t>Friday</w:t>
                      </w:r>
                      <w:r w:rsidRPr="000E737A"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 xml:space="preserve"> – </w:t>
                      </w:r>
                      <w:r w:rsidR="00F8681E"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>9:3</w:t>
                      </w:r>
                      <w:r w:rsidR="00472F59" w:rsidRPr="000E737A"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>0 am to 5:00 pm</w:t>
                      </w:r>
                    </w:p>
                    <w:p w:rsidR="00A50AC6" w:rsidRPr="000E737A" w:rsidRDefault="00A50AC6" w:rsidP="00E9791D">
                      <w:pPr>
                        <w:jc w:val="center"/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</w:pPr>
                      <w:r w:rsidRPr="000E737A">
                        <w:rPr>
                          <w:rFonts w:cs="Tahoma"/>
                          <w:b/>
                          <w:sz w:val="24"/>
                          <w:szCs w:val="24"/>
                          <w:lang w:val="en-GB"/>
                        </w:rPr>
                        <w:t>Saturday</w:t>
                      </w:r>
                      <w:r w:rsidRPr="000E737A"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 xml:space="preserve"> – </w:t>
                      </w:r>
                      <w:r w:rsidR="00F8681E"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>9:3</w:t>
                      </w:r>
                      <w:r w:rsidR="00472F59" w:rsidRPr="000E737A">
                        <w:rPr>
                          <w:rFonts w:cs="Tahoma"/>
                          <w:sz w:val="24"/>
                          <w:szCs w:val="24"/>
                          <w:lang w:val="en-GB"/>
                        </w:rPr>
                        <w:t>0 am to 5:00 pm</w:t>
                      </w:r>
                    </w:p>
                    <w:p w:rsidR="00533400" w:rsidRPr="000E737A" w:rsidRDefault="00533400" w:rsidP="000E737A">
                      <w:pPr>
                        <w:jc w:val="center"/>
                        <w:rPr>
                          <w:rStyle w:val="BookTitle"/>
                          <w:sz w:val="24"/>
                          <w:szCs w:val="24"/>
                        </w:rPr>
                      </w:pPr>
                    </w:p>
                    <w:p w:rsidR="00533400" w:rsidRPr="000E737A" w:rsidRDefault="00533400" w:rsidP="000E737A">
                      <w:pPr>
                        <w:jc w:val="center"/>
                        <w:rPr>
                          <w:rStyle w:val="BookTitle"/>
                          <w:sz w:val="24"/>
                          <w:szCs w:val="24"/>
                        </w:rPr>
                      </w:pPr>
                      <w:r w:rsidRPr="000E737A">
                        <w:rPr>
                          <w:rStyle w:val="BookTitle"/>
                          <w:sz w:val="24"/>
                          <w:szCs w:val="24"/>
                        </w:rPr>
                        <w:t>OPEN ON SUNDAYS THROUGHOUT AUGUST</w:t>
                      </w:r>
                    </w:p>
                    <w:p w:rsidR="00A50AC6" w:rsidRPr="007A26D4" w:rsidRDefault="00A50AC6" w:rsidP="00E9791D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060D" w:rsidRPr="00D5060D">
        <w:rPr>
          <w:b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7CB0709" wp14:editId="52D9C7D9">
                <wp:simplePos x="0" y="0"/>
                <wp:positionH relativeFrom="column">
                  <wp:posOffset>-758323</wp:posOffset>
                </wp:positionH>
                <wp:positionV relativeFrom="paragraph">
                  <wp:posOffset>5371982</wp:posOffset>
                </wp:positionV>
                <wp:extent cx="6794013" cy="616688"/>
                <wp:effectExtent l="0" t="0" r="26035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013" cy="616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0D" w:rsidRPr="006A4002" w:rsidRDefault="00D5060D" w:rsidP="00D5060D">
                            <w:pPr>
                              <w:jc w:val="center"/>
                              <w:rPr>
                                <w:rFonts w:cs="Tahoma"/>
                                <w:b/>
                                <w:sz w:val="32"/>
                              </w:rPr>
                            </w:pPr>
                            <w:r w:rsidRPr="006A4002">
                              <w:rPr>
                                <w:rFonts w:cs="Tahoma"/>
                                <w:b/>
                                <w:sz w:val="32"/>
                              </w:rPr>
                              <w:t>NOW ALSO AVAILABLE TO PURCHASE ONLINE AT WWW.LASERSCHOOLWEAR.NET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9.7pt;margin-top:423pt;width:534.95pt;height:48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">
                <v:textbox>
                  <w:txbxContent>
                    <w:p w:rsidR="00D5060D" w:rsidRPr="006A4002" w:rsidRDefault="00D5060D" w:rsidP="00D5060D">
                      <w:pPr>
                        <w:jc w:val="center"/>
                        <w:rPr>
                          <w:rFonts w:cs="Tahoma"/>
                          <w:b/>
                          <w:sz w:val="32"/>
                        </w:rPr>
                      </w:pPr>
                      <w:r w:rsidRPr="006A4002">
                        <w:rPr>
                          <w:rFonts w:cs="Tahoma"/>
                          <w:b/>
                          <w:sz w:val="32"/>
                        </w:rPr>
                        <w:t>NOW ALSO AVAILABLE TO PURCHASE ONLINE AT WWW.LASERSCHOOLWEAR.NET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6A8B" w:rsidRPr="002D2228" w:rsidSect="00E64F35">
      <w:headerReference w:type="default" r:id="rId12"/>
      <w:footerReference w:type="default" r:id="rId13"/>
      <w:headerReference w:type="first" r:id="rId14"/>
      <w:pgSz w:w="11907" w:h="16840" w:code="9"/>
      <w:pgMar w:top="1418" w:right="1701" w:bottom="144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298" w:rsidRDefault="00513298">
      <w:r>
        <w:separator/>
      </w:r>
    </w:p>
  </w:endnote>
  <w:endnote w:type="continuationSeparator" w:id="0">
    <w:p w:rsidR="00513298" w:rsidRDefault="00513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54F" w:rsidRDefault="00BD654F" w:rsidP="00BD654F">
    <w:pPr>
      <w:pStyle w:val="Footer"/>
      <w:jc w:val="center"/>
      <w:rPr>
        <w:b/>
        <w:smallCaps/>
        <w:lang w:val="en-GB"/>
      </w:rPr>
    </w:pPr>
    <w:r>
      <w:rPr>
        <w:b/>
        <w:smallCaps/>
        <w:lang w:val="en-GB"/>
      </w:rPr>
      <w:t>RAWCLIFFES LTD., 7 Duncan Street, Leeds, LS1 6DJ</w:t>
    </w:r>
  </w:p>
  <w:p w:rsidR="00BD654F" w:rsidRDefault="00BD654F" w:rsidP="00BD654F">
    <w:pPr>
      <w:pStyle w:val="Footer"/>
      <w:jc w:val="center"/>
      <w:rPr>
        <w:b/>
        <w:smallCaps/>
        <w:lang w:val="en-GB"/>
      </w:rPr>
    </w:pPr>
    <w:r>
      <w:rPr>
        <w:b/>
        <w:smallCaps/>
        <w:lang w:val="en-GB"/>
      </w:rPr>
      <w:t>Tel: 01132 434624</w:t>
    </w:r>
  </w:p>
  <w:p w:rsidR="00B54B43" w:rsidRPr="00B54B43" w:rsidRDefault="00B54B43" w:rsidP="00B54B43">
    <w:pPr>
      <w:pStyle w:val="Footer"/>
      <w:jc w:val="center"/>
      <w:rPr>
        <w:b/>
        <w:smallCaps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298" w:rsidRDefault="00513298">
      <w:r>
        <w:separator/>
      </w:r>
    </w:p>
  </w:footnote>
  <w:footnote w:type="continuationSeparator" w:id="0">
    <w:p w:rsidR="00513298" w:rsidRDefault="005132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B24" w:rsidRPr="00CA1B24" w:rsidRDefault="00CA1B24" w:rsidP="00CA1B24">
    <w:pPr>
      <w:pStyle w:val="Header"/>
      <w:jc w:val="center"/>
      <w:rPr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079" w:rsidRDefault="00760420" w:rsidP="00941EC4">
    <w:pPr>
      <w:pStyle w:val="Header"/>
      <w:jc w:val="cen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48A6E5B" wp14:editId="2DB88C4D">
          <wp:extent cx="3141345" cy="1439545"/>
          <wp:effectExtent l="0" t="0" r="1905" b="8255"/>
          <wp:docPr id="2" name="Picture 2" descr="LAS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AS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134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41EC4" w:rsidRDefault="00941EC4" w:rsidP="005A3079">
    <w:pPr>
      <w:pStyle w:val="Footer"/>
      <w:jc w:val="center"/>
      <w:rPr>
        <w:b/>
        <w:smallCaps/>
        <w:sz w:val="30"/>
        <w:lang w:val="en-GB"/>
      </w:rPr>
    </w:pPr>
    <w:r>
      <w:rPr>
        <w:b/>
        <w:smallCaps/>
        <w:sz w:val="30"/>
        <w:lang w:val="en-GB"/>
      </w:rPr>
      <w:t>LASER</w:t>
    </w:r>
    <w:r w:rsidR="005A3079" w:rsidRPr="002D4FEC">
      <w:rPr>
        <w:b/>
        <w:smallCaps/>
        <w:sz w:val="30"/>
        <w:lang w:val="en-GB"/>
      </w:rPr>
      <w:t xml:space="preserve"> </w:t>
    </w:r>
    <w:r>
      <w:rPr>
        <w:b/>
        <w:smallCaps/>
        <w:sz w:val="30"/>
        <w:lang w:val="en-GB"/>
      </w:rPr>
      <w:t>SCHOOLWEAR</w:t>
    </w:r>
  </w:p>
  <w:p w:rsidR="005A3079" w:rsidRPr="00941EC4" w:rsidRDefault="00941EC4" w:rsidP="005A3079">
    <w:pPr>
      <w:pStyle w:val="Footer"/>
      <w:jc w:val="center"/>
      <w:rPr>
        <w:b/>
        <w:smallCaps/>
        <w:lang w:val="en-GB"/>
      </w:rPr>
    </w:pPr>
    <w:r w:rsidRPr="00941EC4">
      <w:rPr>
        <w:b/>
        <w:smallCaps/>
        <w:lang w:val="en-GB"/>
      </w:rPr>
      <w:t>92/100 London Road</w:t>
    </w:r>
    <w:r w:rsidR="005A3079">
      <w:rPr>
        <w:b/>
        <w:smallCaps/>
        <w:lang w:val="en-GB"/>
      </w:rPr>
      <w:t xml:space="preserve">, </w:t>
    </w:r>
    <w:r w:rsidRPr="00941EC4">
      <w:rPr>
        <w:b/>
        <w:smallCaps/>
        <w:lang w:val="en-GB"/>
      </w:rPr>
      <w:t>Liverpool</w:t>
    </w:r>
    <w:r w:rsidR="005A3079">
      <w:rPr>
        <w:b/>
        <w:smallCaps/>
        <w:lang w:val="en-GB"/>
      </w:rPr>
      <w:t xml:space="preserve">, </w:t>
    </w:r>
    <w:r w:rsidRPr="00941EC4">
      <w:rPr>
        <w:b/>
        <w:smallCaps/>
        <w:lang w:val="en-GB"/>
      </w:rPr>
      <w:t>L3 5NL</w:t>
    </w:r>
  </w:p>
  <w:p w:rsidR="005A3079" w:rsidRPr="00941EC4" w:rsidRDefault="005A3079" w:rsidP="005A3079">
    <w:pPr>
      <w:pStyle w:val="Footer"/>
      <w:jc w:val="center"/>
      <w:rPr>
        <w:lang w:val="en-GB"/>
      </w:rPr>
    </w:pPr>
    <w:r>
      <w:rPr>
        <w:lang w:val="en-GB"/>
      </w:rPr>
      <w:t xml:space="preserve">Tel: </w:t>
    </w:r>
    <w:r w:rsidR="00941EC4" w:rsidRPr="00941EC4">
      <w:rPr>
        <w:lang w:val="en-GB"/>
      </w:rPr>
      <w:t>0151 709 0701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D26"/>
    <w:rsid w:val="000008AD"/>
    <w:rsid w:val="00004F55"/>
    <w:rsid w:val="000179DA"/>
    <w:rsid w:val="00020CA1"/>
    <w:rsid w:val="00040E1F"/>
    <w:rsid w:val="00060006"/>
    <w:rsid w:val="00066157"/>
    <w:rsid w:val="00066AC6"/>
    <w:rsid w:val="00086A41"/>
    <w:rsid w:val="00096674"/>
    <w:rsid w:val="000B4BDE"/>
    <w:rsid w:val="000D2C63"/>
    <w:rsid w:val="000D3D32"/>
    <w:rsid w:val="000D4D38"/>
    <w:rsid w:val="000D63BA"/>
    <w:rsid w:val="000E737A"/>
    <w:rsid w:val="000F518A"/>
    <w:rsid w:val="001054BB"/>
    <w:rsid w:val="001211C3"/>
    <w:rsid w:val="00140599"/>
    <w:rsid w:val="00141667"/>
    <w:rsid w:val="00144907"/>
    <w:rsid w:val="00177E29"/>
    <w:rsid w:val="001E0DBA"/>
    <w:rsid w:val="001E60E3"/>
    <w:rsid w:val="001F3832"/>
    <w:rsid w:val="002038D3"/>
    <w:rsid w:val="002064B5"/>
    <w:rsid w:val="002126B9"/>
    <w:rsid w:val="002235F0"/>
    <w:rsid w:val="002267AF"/>
    <w:rsid w:val="00244059"/>
    <w:rsid w:val="00247C81"/>
    <w:rsid w:val="002506B2"/>
    <w:rsid w:val="002770F5"/>
    <w:rsid w:val="00296EB8"/>
    <w:rsid w:val="002A0FA9"/>
    <w:rsid w:val="002A2BD6"/>
    <w:rsid w:val="002B598B"/>
    <w:rsid w:val="002C227F"/>
    <w:rsid w:val="002C68AC"/>
    <w:rsid w:val="002D168F"/>
    <w:rsid w:val="002D2228"/>
    <w:rsid w:val="002D5B9C"/>
    <w:rsid w:val="00312DD9"/>
    <w:rsid w:val="0032607B"/>
    <w:rsid w:val="003611AC"/>
    <w:rsid w:val="003806C2"/>
    <w:rsid w:val="0038170B"/>
    <w:rsid w:val="00397109"/>
    <w:rsid w:val="003B509F"/>
    <w:rsid w:val="003B771D"/>
    <w:rsid w:val="003C087A"/>
    <w:rsid w:val="003C33E0"/>
    <w:rsid w:val="003D064E"/>
    <w:rsid w:val="003D7628"/>
    <w:rsid w:val="00402191"/>
    <w:rsid w:val="0040765E"/>
    <w:rsid w:val="00415E8D"/>
    <w:rsid w:val="00440437"/>
    <w:rsid w:val="00445B98"/>
    <w:rsid w:val="00450B52"/>
    <w:rsid w:val="00454561"/>
    <w:rsid w:val="0046076E"/>
    <w:rsid w:val="00472F59"/>
    <w:rsid w:val="00495D26"/>
    <w:rsid w:val="0049782C"/>
    <w:rsid w:val="004A77DC"/>
    <w:rsid w:val="004C3927"/>
    <w:rsid w:val="004E08D0"/>
    <w:rsid w:val="00501A2B"/>
    <w:rsid w:val="00503238"/>
    <w:rsid w:val="0050335F"/>
    <w:rsid w:val="00513298"/>
    <w:rsid w:val="00533400"/>
    <w:rsid w:val="0053492E"/>
    <w:rsid w:val="005358B2"/>
    <w:rsid w:val="00542C54"/>
    <w:rsid w:val="005504BA"/>
    <w:rsid w:val="005666AF"/>
    <w:rsid w:val="005667C4"/>
    <w:rsid w:val="00583624"/>
    <w:rsid w:val="00584A63"/>
    <w:rsid w:val="005877B4"/>
    <w:rsid w:val="005A3079"/>
    <w:rsid w:val="005B5DE6"/>
    <w:rsid w:val="005C2ED9"/>
    <w:rsid w:val="005C6054"/>
    <w:rsid w:val="005C6382"/>
    <w:rsid w:val="005F5927"/>
    <w:rsid w:val="005F6F9C"/>
    <w:rsid w:val="0063652C"/>
    <w:rsid w:val="00645A92"/>
    <w:rsid w:val="00646DA2"/>
    <w:rsid w:val="006476E6"/>
    <w:rsid w:val="00647B6F"/>
    <w:rsid w:val="00663913"/>
    <w:rsid w:val="006749DD"/>
    <w:rsid w:val="0068573C"/>
    <w:rsid w:val="00690BE7"/>
    <w:rsid w:val="006A4002"/>
    <w:rsid w:val="006B5F5C"/>
    <w:rsid w:val="006C1C4B"/>
    <w:rsid w:val="006C5802"/>
    <w:rsid w:val="006D643C"/>
    <w:rsid w:val="006F4136"/>
    <w:rsid w:val="006F4D12"/>
    <w:rsid w:val="006F73F5"/>
    <w:rsid w:val="00712E42"/>
    <w:rsid w:val="00730EA9"/>
    <w:rsid w:val="0074553C"/>
    <w:rsid w:val="00746A91"/>
    <w:rsid w:val="00760420"/>
    <w:rsid w:val="007636D9"/>
    <w:rsid w:val="007703CC"/>
    <w:rsid w:val="00770D64"/>
    <w:rsid w:val="0079412A"/>
    <w:rsid w:val="00797F92"/>
    <w:rsid w:val="007A26D4"/>
    <w:rsid w:val="007A5D0D"/>
    <w:rsid w:val="007A6A8B"/>
    <w:rsid w:val="007B4639"/>
    <w:rsid w:val="007B6299"/>
    <w:rsid w:val="007F3895"/>
    <w:rsid w:val="00816D85"/>
    <w:rsid w:val="00870AAF"/>
    <w:rsid w:val="008833DF"/>
    <w:rsid w:val="00884297"/>
    <w:rsid w:val="00897F18"/>
    <w:rsid w:val="008B7A16"/>
    <w:rsid w:val="008D1C3C"/>
    <w:rsid w:val="008D4407"/>
    <w:rsid w:val="008E529B"/>
    <w:rsid w:val="00914E93"/>
    <w:rsid w:val="00926342"/>
    <w:rsid w:val="00941EC4"/>
    <w:rsid w:val="0097034C"/>
    <w:rsid w:val="00971276"/>
    <w:rsid w:val="00996CAD"/>
    <w:rsid w:val="009A2CD1"/>
    <w:rsid w:val="009A775E"/>
    <w:rsid w:val="009C1064"/>
    <w:rsid w:val="009C55C5"/>
    <w:rsid w:val="009D3036"/>
    <w:rsid w:val="00A20DB5"/>
    <w:rsid w:val="00A468F4"/>
    <w:rsid w:val="00A46F2E"/>
    <w:rsid w:val="00A50AC6"/>
    <w:rsid w:val="00A62A10"/>
    <w:rsid w:val="00A73265"/>
    <w:rsid w:val="00A8324F"/>
    <w:rsid w:val="00A90649"/>
    <w:rsid w:val="00AA488E"/>
    <w:rsid w:val="00AB1C7A"/>
    <w:rsid w:val="00AB1F71"/>
    <w:rsid w:val="00AC310F"/>
    <w:rsid w:val="00AD337D"/>
    <w:rsid w:val="00AE6DD5"/>
    <w:rsid w:val="00AE7259"/>
    <w:rsid w:val="00B04D5A"/>
    <w:rsid w:val="00B11FF0"/>
    <w:rsid w:val="00B30F08"/>
    <w:rsid w:val="00B376C5"/>
    <w:rsid w:val="00B43B40"/>
    <w:rsid w:val="00B54B43"/>
    <w:rsid w:val="00B71181"/>
    <w:rsid w:val="00B71C53"/>
    <w:rsid w:val="00B95E99"/>
    <w:rsid w:val="00BA3FA6"/>
    <w:rsid w:val="00BC03D1"/>
    <w:rsid w:val="00BC6F7C"/>
    <w:rsid w:val="00BD0BAF"/>
    <w:rsid w:val="00BD654F"/>
    <w:rsid w:val="00BE7005"/>
    <w:rsid w:val="00BF78E5"/>
    <w:rsid w:val="00C11323"/>
    <w:rsid w:val="00C17E3D"/>
    <w:rsid w:val="00C200C9"/>
    <w:rsid w:val="00C23D7B"/>
    <w:rsid w:val="00C27116"/>
    <w:rsid w:val="00C33594"/>
    <w:rsid w:val="00C5208E"/>
    <w:rsid w:val="00C66CDC"/>
    <w:rsid w:val="00C72E79"/>
    <w:rsid w:val="00C73D94"/>
    <w:rsid w:val="00C832F4"/>
    <w:rsid w:val="00CA1B24"/>
    <w:rsid w:val="00CB5B1D"/>
    <w:rsid w:val="00CE01AD"/>
    <w:rsid w:val="00CE1D43"/>
    <w:rsid w:val="00D155ED"/>
    <w:rsid w:val="00D30998"/>
    <w:rsid w:val="00D37D0B"/>
    <w:rsid w:val="00D42C08"/>
    <w:rsid w:val="00D4457D"/>
    <w:rsid w:val="00D5060D"/>
    <w:rsid w:val="00D50E01"/>
    <w:rsid w:val="00D63A99"/>
    <w:rsid w:val="00D6487C"/>
    <w:rsid w:val="00D829BF"/>
    <w:rsid w:val="00DC09C9"/>
    <w:rsid w:val="00DD03BC"/>
    <w:rsid w:val="00DD68A0"/>
    <w:rsid w:val="00DE3906"/>
    <w:rsid w:val="00DF2635"/>
    <w:rsid w:val="00E0266D"/>
    <w:rsid w:val="00E14786"/>
    <w:rsid w:val="00E14895"/>
    <w:rsid w:val="00E35E2C"/>
    <w:rsid w:val="00E37F4E"/>
    <w:rsid w:val="00E567AE"/>
    <w:rsid w:val="00E64F35"/>
    <w:rsid w:val="00E70578"/>
    <w:rsid w:val="00E722C1"/>
    <w:rsid w:val="00E82296"/>
    <w:rsid w:val="00E82AA9"/>
    <w:rsid w:val="00E85343"/>
    <w:rsid w:val="00E95AB4"/>
    <w:rsid w:val="00E9791D"/>
    <w:rsid w:val="00EA0E2A"/>
    <w:rsid w:val="00EB2146"/>
    <w:rsid w:val="00EB7AC4"/>
    <w:rsid w:val="00F03BEA"/>
    <w:rsid w:val="00F23151"/>
    <w:rsid w:val="00F32297"/>
    <w:rsid w:val="00F45B25"/>
    <w:rsid w:val="00F5005B"/>
    <w:rsid w:val="00F556FE"/>
    <w:rsid w:val="00F632B7"/>
    <w:rsid w:val="00F7256B"/>
    <w:rsid w:val="00F728EE"/>
    <w:rsid w:val="00F8681E"/>
    <w:rsid w:val="00F97B6C"/>
    <w:rsid w:val="00FB36D3"/>
    <w:rsid w:val="00FC11A2"/>
    <w:rsid w:val="00FC6948"/>
    <w:rsid w:val="00FD4EEC"/>
    <w:rsid w:val="00FD5C8B"/>
    <w:rsid w:val="00FE012F"/>
    <w:rsid w:val="00FE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506B2"/>
    <w:rPr>
      <w:rFonts w:ascii="Tahoma" w:hAnsi="Tahoma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2267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140599"/>
    <w:rPr>
      <w:rFonts w:ascii="Arial" w:hAnsi="Arial" w:cs="Arial"/>
      <w:color w:val="808080"/>
      <w:sz w:val="16"/>
      <w:szCs w:val="16"/>
    </w:rPr>
  </w:style>
  <w:style w:type="paragraph" w:styleId="EnvelopeAddress">
    <w:name w:val="envelope address"/>
    <w:basedOn w:val="Normal"/>
    <w:rsid w:val="0014059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mallCaps/>
      <w:color w:val="666666"/>
      <w:sz w:val="22"/>
      <w:szCs w:val="22"/>
    </w:rPr>
  </w:style>
  <w:style w:type="paragraph" w:styleId="Header">
    <w:name w:val="header"/>
    <w:basedOn w:val="Normal"/>
    <w:rsid w:val="00CA1B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1B2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6B5F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D2228"/>
    <w:rPr>
      <w:rFonts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A488E"/>
    <w:rPr>
      <w:b/>
      <w:bCs/>
      <w:smallCaps/>
      <w:spacing w:val="5"/>
    </w:rPr>
  </w:style>
  <w:style w:type="character" w:styleId="Emphasis">
    <w:name w:val="Emphasis"/>
    <w:basedOn w:val="DefaultParagraphFont"/>
    <w:qFormat/>
    <w:rsid w:val="000E737A"/>
    <w:rPr>
      <w:i/>
      <w:iCs/>
    </w:rPr>
  </w:style>
  <w:style w:type="character" w:customStyle="1" w:styleId="w8qarf">
    <w:name w:val="w8qarf"/>
    <w:basedOn w:val="DefaultParagraphFont"/>
    <w:rsid w:val="0079412A"/>
  </w:style>
  <w:style w:type="character" w:customStyle="1" w:styleId="lrzxr">
    <w:name w:val="lrzxr"/>
    <w:basedOn w:val="DefaultParagraphFont"/>
    <w:rsid w:val="0079412A"/>
  </w:style>
  <w:style w:type="paragraph" w:styleId="IntenseQuote">
    <w:name w:val="Intense Quote"/>
    <w:basedOn w:val="Normal"/>
    <w:next w:val="Normal"/>
    <w:link w:val="IntenseQuoteChar"/>
    <w:uiPriority w:val="30"/>
    <w:qFormat/>
    <w:rsid w:val="002267A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67AF"/>
    <w:rPr>
      <w:rFonts w:ascii="Tahoma" w:hAnsi="Tahoma"/>
      <w:b/>
      <w:bCs/>
      <w:i/>
      <w:iCs/>
      <w:color w:val="4F81BD" w:themeColor="accent1"/>
      <w:lang w:val="en-US" w:eastAsia="en-US"/>
    </w:rPr>
  </w:style>
  <w:style w:type="character" w:styleId="SubtleReference">
    <w:name w:val="Subtle Reference"/>
    <w:basedOn w:val="DefaultParagraphFont"/>
    <w:uiPriority w:val="31"/>
    <w:qFormat/>
    <w:rsid w:val="002267AF"/>
    <w:rPr>
      <w:smallCaps/>
      <w:color w:val="C0504D" w:themeColor="accent2"/>
      <w:u w:val="single"/>
    </w:rPr>
  </w:style>
  <w:style w:type="character" w:styleId="IntenseEmphasis">
    <w:name w:val="Intense Emphasis"/>
    <w:basedOn w:val="DefaultParagraphFont"/>
    <w:uiPriority w:val="21"/>
    <w:qFormat/>
    <w:rsid w:val="002267AF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2267A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267AF"/>
    <w:rPr>
      <w:rFonts w:ascii="Tahoma" w:hAnsi="Tahoma"/>
      <w:i/>
      <w:iCs/>
      <w:color w:val="000000" w:themeColor="text1"/>
      <w:lang w:val="en-US" w:eastAsia="en-US"/>
    </w:rPr>
  </w:style>
  <w:style w:type="paragraph" w:styleId="NoSpacing">
    <w:name w:val="No Spacing"/>
    <w:uiPriority w:val="1"/>
    <w:qFormat/>
    <w:rsid w:val="002267AF"/>
    <w:rPr>
      <w:rFonts w:ascii="Tahoma" w:hAnsi="Tahoma"/>
      <w:lang w:val="en-US" w:eastAsia="en-US"/>
    </w:rPr>
  </w:style>
  <w:style w:type="paragraph" w:styleId="Subtitle">
    <w:name w:val="Subtitle"/>
    <w:basedOn w:val="Normal"/>
    <w:next w:val="Normal"/>
    <w:link w:val="SubtitleChar"/>
    <w:qFormat/>
    <w:rsid w:val="002267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267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2267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styleId="Strong">
    <w:name w:val="Strong"/>
    <w:basedOn w:val="DefaultParagraphFont"/>
    <w:qFormat/>
    <w:rsid w:val="002267A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506B2"/>
    <w:rPr>
      <w:rFonts w:ascii="Tahoma" w:hAnsi="Tahoma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2267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140599"/>
    <w:rPr>
      <w:rFonts w:ascii="Arial" w:hAnsi="Arial" w:cs="Arial"/>
      <w:color w:val="808080"/>
      <w:sz w:val="16"/>
      <w:szCs w:val="16"/>
    </w:rPr>
  </w:style>
  <w:style w:type="paragraph" w:styleId="EnvelopeAddress">
    <w:name w:val="envelope address"/>
    <w:basedOn w:val="Normal"/>
    <w:rsid w:val="0014059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mallCaps/>
      <w:color w:val="666666"/>
      <w:sz w:val="22"/>
      <w:szCs w:val="22"/>
    </w:rPr>
  </w:style>
  <w:style w:type="paragraph" w:styleId="Header">
    <w:name w:val="header"/>
    <w:basedOn w:val="Normal"/>
    <w:rsid w:val="00CA1B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1B2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6B5F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D2228"/>
    <w:rPr>
      <w:rFonts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A488E"/>
    <w:rPr>
      <w:b/>
      <w:bCs/>
      <w:smallCaps/>
      <w:spacing w:val="5"/>
    </w:rPr>
  </w:style>
  <w:style w:type="character" w:styleId="Emphasis">
    <w:name w:val="Emphasis"/>
    <w:basedOn w:val="DefaultParagraphFont"/>
    <w:qFormat/>
    <w:rsid w:val="000E737A"/>
    <w:rPr>
      <w:i/>
      <w:iCs/>
    </w:rPr>
  </w:style>
  <w:style w:type="character" w:customStyle="1" w:styleId="w8qarf">
    <w:name w:val="w8qarf"/>
    <w:basedOn w:val="DefaultParagraphFont"/>
    <w:rsid w:val="0079412A"/>
  </w:style>
  <w:style w:type="character" w:customStyle="1" w:styleId="lrzxr">
    <w:name w:val="lrzxr"/>
    <w:basedOn w:val="DefaultParagraphFont"/>
    <w:rsid w:val="0079412A"/>
  </w:style>
  <w:style w:type="paragraph" w:styleId="IntenseQuote">
    <w:name w:val="Intense Quote"/>
    <w:basedOn w:val="Normal"/>
    <w:next w:val="Normal"/>
    <w:link w:val="IntenseQuoteChar"/>
    <w:uiPriority w:val="30"/>
    <w:qFormat/>
    <w:rsid w:val="002267A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67AF"/>
    <w:rPr>
      <w:rFonts w:ascii="Tahoma" w:hAnsi="Tahoma"/>
      <w:b/>
      <w:bCs/>
      <w:i/>
      <w:iCs/>
      <w:color w:val="4F81BD" w:themeColor="accent1"/>
      <w:lang w:val="en-US" w:eastAsia="en-US"/>
    </w:rPr>
  </w:style>
  <w:style w:type="character" w:styleId="SubtleReference">
    <w:name w:val="Subtle Reference"/>
    <w:basedOn w:val="DefaultParagraphFont"/>
    <w:uiPriority w:val="31"/>
    <w:qFormat/>
    <w:rsid w:val="002267AF"/>
    <w:rPr>
      <w:smallCaps/>
      <w:color w:val="C0504D" w:themeColor="accent2"/>
      <w:u w:val="single"/>
    </w:rPr>
  </w:style>
  <w:style w:type="character" w:styleId="IntenseEmphasis">
    <w:name w:val="Intense Emphasis"/>
    <w:basedOn w:val="DefaultParagraphFont"/>
    <w:uiPriority w:val="21"/>
    <w:qFormat/>
    <w:rsid w:val="002267AF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2267A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267AF"/>
    <w:rPr>
      <w:rFonts w:ascii="Tahoma" w:hAnsi="Tahoma"/>
      <w:i/>
      <w:iCs/>
      <w:color w:val="000000" w:themeColor="text1"/>
      <w:lang w:val="en-US" w:eastAsia="en-US"/>
    </w:rPr>
  </w:style>
  <w:style w:type="paragraph" w:styleId="NoSpacing">
    <w:name w:val="No Spacing"/>
    <w:uiPriority w:val="1"/>
    <w:qFormat/>
    <w:rsid w:val="002267AF"/>
    <w:rPr>
      <w:rFonts w:ascii="Tahoma" w:hAnsi="Tahoma"/>
      <w:lang w:val="en-US" w:eastAsia="en-US"/>
    </w:rPr>
  </w:style>
  <w:style w:type="paragraph" w:styleId="Subtitle">
    <w:name w:val="Subtitle"/>
    <w:basedOn w:val="Normal"/>
    <w:next w:val="Normal"/>
    <w:link w:val="SubtitleChar"/>
    <w:qFormat/>
    <w:rsid w:val="002267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267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2267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styleId="Strong">
    <w:name w:val="Strong"/>
    <w:basedOn w:val="DefaultParagraphFont"/>
    <w:qFormat/>
    <w:rsid w:val="002267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0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elen.WORK\Desktop\BR92%20PRICE%20LIST%20TEMPLATE%20201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C033C8D-D0F3-4D33-94C2-D244F70D6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BR92 PRICE LIST TEMPLATE 2013</Template>
  <TotalTime>43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BIRKBY INFANT &amp; NURSERY SCHOOL</vt:lpstr>
    </vt:vector>
  </TitlesOfParts>
  <Company>John Cheatle Ltd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BIRKBY INFANT &amp; NURSERY SCHOOL</dc:title>
  <dc:creator>laser</dc:creator>
  <cp:lastModifiedBy>Hannah</cp:lastModifiedBy>
  <cp:revision>11</cp:revision>
  <cp:lastPrinted>2018-06-23T11:21:00Z</cp:lastPrinted>
  <dcterms:created xsi:type="dcterms:W3CDTF">2019-05-15T14:13:00Z</dcterms:created>
  <dcterms:modified xsi:type="dcterms:W3CDTF">2022-05-19T15:42:00Z</dcterms:modified>
</cp:coreProperties>
</file>